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333"/>
        <w:gridCol w:w="4896"/>
        <w:gridCol w:w="5217"/>
        <w:gridCol w:w="326"/>
      </w:tblGrid>
      <w:tr w:rsidR="00265218" w:rsidRPr="00902445" w:rsidTr="00524D35">
        <w:trPr>
          <w:trHeight w:val="983"/>
        </w:trPr>
        <w:tc>
          <w:tcPr>
            <w:tcW w:w="171" w:type="pct"/>
            <w:shd w:val="clear" w:color="auto" w:fill="auto"/>
          </w:tcPr>
          <w:p w:rsidR="00265218" w:rsidRPr="006F35D6" w:rsidRDefault="00265218" w:rsidP="00CF31BB">
            <w:pPr>
              <w:pStyle w:val="Titolo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:rsidR="00265218" w:rsidRPr="00F344D7" w:rsidRDefault="00F344D7" w:rsidP="00F344D7">
            <w:pPr>
              <w:pStyle w:val="Titolo"/>
              <w:rPr>
                <w:lang w:val="en-GB"/>
              </w:rPr>
            </w:pPr>
            <w:proofErr w:type="spellStart"/>
            <w:r w:rsidRPr="00F344D7">
              <w:rPr>
                <w:lang w:val="en-GB"/>
              </w:rPr>
              <w:t>Candidatura</w:t>
            </w:r>
            <w:proofErr w:type="spellEnd"/>
            <w:r w:rsidRPr="00F344D7">
              <w:rPr>
                <w:lang w:val="en-GB"/>
              </w:rPr>
              <w:t xml:space="preserve"> all. 1</w:t>
            </w:r>
          </w:p>
          <w:p w:rsidR="00F344D7" w:rsidRPr="00F344D7" w:rsidRDefault="00F344D7" w:rsidP="00F344D7">
            <w:pPr>
              <w:rPr>
                <w:lang w:val="en-GB"/>
              </w:rPr>
            </w:pPr>
            <w:r w:rsidRPr="00F344D7">
              <w:rPr>
                <w:color w:val="FFFFFF" w:themeColor="background1"/>
                <w:lang w:val="en-GB"/>
              </w:rPr>
              <w:t>Erasmus Staff Mobility 22/23</w:t>
            </w:r>
          </w:p>
        </w:tc>
        <w:tc>
          <w:tcPr>
            <w:tcW w:w="2405" w:type="pct"/>
            <w:shd w:val="clear" w:color="auto" w:fill="auto"/>
          </w:tcPr>
          <w:p w:rsidR="00265218" w:rsidRPr="00F344D7" w:rsidRDefault="00265218" w:rsidP="00CF31BB">
            <w:pPr>
              <w:pStyle w:val="Titolo"/>
              <w:rPr>
                <w:lang w:val="en-GB"/>
              </w:rPr>
            </w:pPr>
          </w:p>
        </w:tc>
        <w:tc>
          <w:tcPr>
            <w:tcW w:w="167" w:type="pct"/>
            <w:shd w:val="clear" w:color="auto" w:fill="auto"/>
          </w:tcPr>
          <w:p w:rsidR="00265218" w:rsidRPr="00F344D7" w:rsidRDefault="00265218" w:rsidP="00CF31BB">
            <w:pPr>
              <w:pStyle w:val="Titolo"/>
              <w:rPr>
                <w:lang w:val="en-GB"/>
              </w:rPr>
            </w:pPr>
          </w:p>
        </w:tc>
      </w:tr>
      <w:tr w:rsidR="00BC1B68" w:rsidRPr="00902445" w:rsidTr="004456B5">
        <w:trPr>
          <w:trHeight w:val="288"/>
        </w:trPr>
        <w:tc>
          <w:tcPr>
            <w:tcW w:w="171" w:type="pct"/>
            <w:shd w:val="clear" w:color="auto" w:fill="auto"/>
          </w:tcPr>
          <w:p w:rsidR="00BC1B68" w:rsidRPr="00F344D7" w:rsidRDefault="00BC1B68" w:rsidP="00915359">
            <w:pPr>
              <w:rPr>
                <w:lang w:val="en-GB"/>
              </w:rPr>
            </w:pPr>
          </w:p>
        </w:tc>
        <w:tc>
          <w:tcPr>
            <w:tcW w:w="4662" w:type="pct"/>
            <w:gridSpan w:val="2"/>
            <w:shd w:val="clear" w:color="auto" w:fill="auto"/>
          </w:tcPr>
          <w:p w:rsidR="00BC1B68" w:rsidRPr="00F344D7" w:rsidRDefault="00BC1B68" w:rsidP="00915359">
            <w:pPr>
              <w:rPr>
                <w:lang w:val="en-GB"/>
              </w:rPr>
            </w:pPr>
          </w:p>
        </w:tc>
        <w:tc>
          <w:tcPr>
            <w:tcW w:w="167" w:type="pct"/>
            <w:shd w:val="clear" w:color="auto" w:fill="auto"/>
          </w:tcPr>
          <w:p w:rsidR="00BC1B68" w:rsidRPr="00F344D7" w:rsidRDefault="00BC1B68" w:rsidP="00915359">
            <w:pPr>
              <w:rPr>
                <w:lang w:val="en-GB"/>
              </w:rPr>
            </w:pPr>
          </w:p>
        </w:tc>
      </w:tr>
      <w:tr w:rsidR="00265218" w:rsidRPr="006F35D6" w:rsidTr="0016108E">
        <w:trPr>
          <w:trHeight w:val="9908"/>
        </w:trPr>
        <w:tc>
          <w:tcPr>
            <w:tcW w:w="171" w:type="pct"/>
            <w:shd w:val="clear" w:color="auto" w:fill="auto"/>
          </w:tcPr>
          <w:p w:rsidR="00265218" w:rsidRPr="00F344D7" w:rsidRDefault="00265218" w:rsidP="00CF31BB">
            <w:pPr>
              <w:rPr>
                <w:lang w:val="en-GB"/>
              </w:rPr>
            </w:pPr>
          </w:p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Grigliatabella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Tabella layout"/>
            </w:tblPr>
            <w:tblGrid>
              <w:gridCol w:w="2201"/>
              <w:gridCol w:w="300"/>
              <w:gridCol w:w="615"/>
              <w:gridCol w:w="269"/>
              <w:gridCol w:w="31"/>
              <w:gridCol w:w="300"/>
              <w:gridCol w:w="1177"/>
              <w:gridCol w:w="300"/>
              <w:gridCol w:w="1006"/>
              <w:gridCol w:w="333"/>
              <w:gridCol w:w="238"/>
              <w:gridCol w:w="62"/>
              <w:gridCol w:w="3065"/>
            </w:tblGrid>
            <w:tr w:rsidR="00F344D7" w:rsidRPr="00902445" w:rsidTr="008C6682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:rsidR="00F344D7" w:rsidRPr="00F344D7" w:rsidRDefault="00F344D7" w:rsidP="00915359">
                  <w:pPr>
                    <w:rPr>
                      <w:lang w:val="en-GB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F344D7" w:rsidRPr="00F344D7" w:rsidRDefault="00F344D7" w:rsidP="00915359">
                  <w:pPr>
                    <w:rPr>
                      <w:lang w:val="en-GB"/>
                    </w:rPr>
                  </w:pPr>
                </w:p>
              </w:tc>
              <w:tc>
                <w:tcPr>
                  <w:tcW w:w="3698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:rsidR="00F344D7" w:rsidRPr="00F344D7" w:rsidRDefault="00F344D7" w:rsidP="00915359">
                  <w:pPr>
                    <w:rPr>
                      <w:lang w:val="en-GB"/>
                    </w:rPr>
                  </w:pPr>
                </w:p>
              </w:tc>
              <w:tc>
                <w:tcPr>
                  <w:tcW w:w="3698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F344D7" w:rsidRPr="00F344D7" w:rsidRDefault="00F344D7" w:rsidP="00915359">
                  <w:pPr>
                    <w:rPr>
                      <w:lang w:val="en-GB"/>
                    </w:rPr>
                  </w:pPr>
                </w:p>
              </w:tc>
            </w:tr>
            <w:tr w:rsidR="00C50E6D" w:rsidRPr="006F35D6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:rsidR="00C50E6D" w:rsidRPr="006F35D6" w:rsidRDefault="00F344D7" w:rsidP="00F344D7">
                  <w:pPr>
                    <w:pStyle w:val="Testoingrassetto"/>
                  </w:pPr>
                  <w:r>
                    <w:t>Cognome</w:t>
                  </w:r>
                </w:p>
              </w:tc>
              <w:tc>
                <w:tcPr>
                  <w:tcW w:w="300" w:type="dxa"/>
                </w:tcPr>
                <w:p w:rsidR="00C50E6D" w:rsidRPr="006F35D6" w:rsidRDefault="00C50E6D" w:rsidP="009F4149">
                  <w:pPr>
                    <w:pStyle w:val="Testoingrassetto"/>
                  </w:pPr>
                </w:p>
              </w:tc>
              <w:tc>
                <w:tcPr>
                  <w:tcW w:w="7396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C50E6D" w:rsidRPr="006F35D6" w:rsidRDefault="00902445" w:rsidP="00A02564">
                  <w:pPr>
                    <w:pStyle w:val="Testoingrassetto"/>
                    <w:tabs>
                      <w:tab w:val="center" w:pos="3590"/>
                    </w:tabs>
                  </w:pPr>
                  <w:sdt>
                    <w:sdtPr>
                      <w:id w:val="-1132778625"/>
                      <w:placeholder>
                        <w:docPart w:val="D49F2B97F139406D919A7BF72C2C937C"/>
                      </w:placeholder>
                      <w15:appearance w15:val="hidden"/>
                      <w:text/>
                    </w:sdtPr>
                    <w:sdtEndPr/>
                    <w:sdtContent>
                      <w:r w:rsidR="00F344D7">
                        <w:t>Nome</w:t>
                      </w:r>
                    </w:sdtContent>
                  </w:sdt>
                  <w:r w:rsidR="00F344D7">
                    <w:tab/>
                  </w:r>
                </w:p>
              </w:tc>
            </w:tr>
            <w:tr w:rsidR="00A3321A" w:rsidRPr="006F35D6" w:rsidTr="00A02846">
              <w:tc>
                <w:tcPr>
                  <w:tcW w:w="4893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:rsidR="00A3321A" w:rsidRPr="006F35D6" w:rsidRDefault="00A3321A" w:rsidP="00915359">
                  <w:bookmarkStart w:id="0" w:name="_GoBack"/>
                  <w:bookmarkEnd w:id="0"/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A3321A" w:rsidRPr="006F35D6" w:rsidRDefault="00A3321A" w:rsidP="00915359"/>
              </w:tc>
              <w:tc>
                <w:tcPr>
                  <w:tcW w:w="4704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:rsidR="00A3321A" w:rsidRPr="006F35D6" w:rsidRDefault="00A3321A" w:rsidP="00F23BFA">
                  <w:pPr>
                    <w:jc w:val="both"/>
                  </w:pPr>
                </w:p>
              </w:tc>
            </w:tr>
            <w:tr w:rsidR="00E141F4" w:rsidRPr="006F35D6" w:rsidTr="00A02846">
              <w:trPr>
                <w:trHeight w:val="454"/>
              </w:trPr>
              <w:tc>
                <w:tcPr>
                  <w:tcW w:w="4893" w:type="dxa"/>
                  <w:gridSpan w:val="7"/>
                  <w:tcBorders>
                    <w:top w:val="single" w:sz="4" w:space="0" w:color="808080" w:themeColor="background1" w:themeShade="80"/>
                  </w:tcBorders>
                </w:tcPr>
                <w:p w:rsidR="00E141F4" w:rsidRPr="006F35D6" w:rsidRDefault="00F344D7" w:rsidP="00F344D7">
                  <w:pPr>
                    <w:pStyle w:val="Testoingrassetto"/>
                  </w:pPr>
                  <w:r>
                    <w:t>Email</w:t>
                  </w:r>
                </w:p>
              </w:tc>
              <w:tc>
                <w:tcPr>
                  <w:tcW w:w="300" w:type="dxa"/>
                </w:tcPr>
                <w:p w:rsidR="00E141F4" w:rsidRPr="006F35D6" w:rsidRDefault="00E141F4" w:rsidP="009F4149">
                  <w:pPr>
                    <w:pStyle w:val="Testoingrassetto"/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:rsidR="00E141F4" w:rsidRPr="006F35D6" w:rsidRDefault="00A02564" w:rsidP="00F344D7">
                  <w:pPr>
                    <w:pStyle w:val="Testoingrassetto"/>
                  </w:pPr>
                  <w:r w:rsidRPr="00A02564">
                    <w:t>Codice Fiscale</w:t>
                  </w:r>
                </w:p>
              </w:tc>
            </w:tr>
            <w:tr w:rsidR="00E141F4" w:rsidRPr="006F35D6" w:rsidTr="00A02846">
              <w:trPr>
                <w:trHeight w:val="397"/>
              </w:trPr>
              <w:tc>
                <w:tcPr>
                  <w:tcW w:w="9897" w:type="dxa"/>
                  <w:gridSpan w:val="13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E141F4" w:rsidRPr="006F35D6" w:rsidRDefault="00F344D7" w:rsidP="00F344D7">
                  <w:pPr>
                    <w:pStyle w:val="Testoingrassettoblu"/>
                  </w:pPr>
                  <w:r>
                    <w:t>Informazioni sulla mobilità</w:t>
                  </w:r>
                </w:p>
              </w:tc>
            </w:tr>
            <w:tr w:rsidR="00E141F4" w:rsidRPr="006F35D6" w:rsidTr="00A02846">
              <w:trPr>
                <w:trHeight w:val="57"/>
              </w:trPr>
              <w:tc>
                <w:tcPr>
                  <w:tcW w:w="9897" w:type="dxa"/>
                  <w:gridSpan w:val="13"/>
                  <w:tcBorders>
                    <w:top w:val="single" w:sz="24" w:space="0" w:color="1F497D" w:themeColor="text2"/>
                  </w:tcBorders>
                </w:tcPr>
                <w:p w:rsidR="00E141F4" w:rsidRPr="006F35D6" w:rsidRDefault="00E141F4" w:rsidP="00915359"/>
              </w:tc>
            </w:tr>
            <w:tr w:rsidR="00E61D15" w:rsidRPr="006F35D6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6F35D6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6F35D6" w:rsidRDefault="00E61D15" w:rsidP="00915359"/>
              </w:tc>
              <w:tc>
                <w:tcPr>
                  <w:tcW w:w="3116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:rsidR="00E61D15" w:rsidRPr="006F35D6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6F35D6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6F35D6" w:rsidRDefault="00E61D15" w:rsidP="00915359"/>
              </w:tc>
            </w:tr>
            <w:tr w:rsidR="00E301A2" w:rsidRPr="006F35D6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:rsidR="00E301A2" w:rsidRPr="006F35D6" w:rsidRDefault="00F23BFA" w:rsidP="00F344D7">
                  <w:pPr>
                    <w:pStyle w:val="Testoingrassetto"/>
                  </w:pPr>
                  <w:r w:rsidRPr="00F23BFA">
                    <w:t>Prima esperienza di mobilità STT Erasmus (si/no)</w:t>
                  </w:r>
                </w:p>
              </w:tc>
              <w:tc>
                <w:tcPr>
                  <w:tcW w:w="3385" w:type="dxa"/>
                  <w:gridSpan w:val="7"/>
                </w:tcPr>
                <w:p w:rsidR="00E301A2" w:rsidRPr="006F35D6" w:rsidRDefault="00F23BFA" w:rsidP="00F23BFA">
                  <w:pPr>
                    <w:pStyle w:val="Testoingrassetto"/>
                  </w:pPr>
                  <w:r>
                    <w:t>Mese presunto della partenza</w:t>
                  </w:r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E301A2" w:rsidRPr="006F35D6" w:rsidRDefault="00A02564" w:rsidP="00F23BFA">
                  <w:pPr>
                    <w:pStyle w:val="Testoingrassetto"/>
                  </w:pPr>
                  <w:r>
                    <w:t xml:space="preserve">Paese </w:t>
                  </w:r>
                  <w:r w:rsidR="00F23BFA">
                    <w:t>di destinazione</w:t>
                  </w:r>
                </w:p>
              </w:tc>
            </w:tr>
            <w:tr w:rsidR="00E61D15" w:rsidRPr="006F35D6" w:rsidTr="00A02846">
              <w:trPr>
                <w:trHeight w:val="414"/>
              </w:trPr>
              <w:tc>
                <w:tcPr>
                  <w:tcW w:w="9897" w:type="dxa"/>
                  <w:gridSpan w:val="13"/>
                  <w:tcBorders>
                    <w:bottom w:val="single" w:sz="4" w:space="0" w:color="808080" w:themeColor="background1" w:themeShade="80"/>
                  </w:tcBorders>
                </w:tcPr>
                <w:p w:rsidR="00E61D15" w:rsidRPr="006F35D6" w:rsidRDefault="00E61D15" w:rsidP="00915359"/>
              </w:tc>
            </w:tr>
            <w:tr w:rsidR="00E61D15" w:rsidRPr="006F35D6" w:rsidTr="00A02846">
              <w:trPr>
                <w:trHeight w:val="346"/>
              </w:trPr>
              <w:tc>
                <w:tcPr>
                  <w:tcW w:w="9897" w:type="dxa"/>
                  <w:gridSpan w:val="13"/>
                  <w:tcBorders>
                    <w:top w:val="single" w:sz="4" w:space="0" w:color="808080" w:themeColor="background1" w:themeShade="80"/>
                  </w:tcBorders>
                </w:tcPr>
                <w:p w:rsidR="00E61D15" w:rsidRPr="006F35D6" w:rsidRDefault="00A02564" w:rsidP="00A02564">
                  <w:pPr>
                    <w:pStyle w:val="Testoingrassetto"/>
                  </w:pPr>
                  <w:r>
                    <w:t>Ente Ospitante</w:t>
                  </w:r>
                </w:p>
              </w:tc>
            </w:tr>
            <w:tr w:rsidR="00F23BFA" w:rsidRPr="006F35D6" w:rsidTr="00A02846">
              <w:trPr>
                <w:gridAfter w:val="7"/>
                <w:wAfter w:w="6181" w:type="dxa"/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F23BFA" w:rsidRPr="006F35D6" w:rsidRDefault="00F23BFA" w:rsidP="00915359"/>
              </w:tc>
              <w:tc>
                <w:tcPr>
                  <w:tcW w:w="300" w:type="dxa"/>
                  <w:gridSpan w:val="2"/>
                </w:tcPr>
                <w:p w:rsidR="00F23BFA" w:rsidRPr="006F35D6" w:rsidRDefault="00F23BFA" w:rsidP="00915359"/>
              </w:tc>
              <w:tc>
                <w:tcPr>
                  <w:tcW w:w="300" w:type="dxa"/>
                </w:tcPr>
                <w:p w:rsidR="00F23BFA" w:rsidRPr="006F35D6" w:rsidRDefault="00F23BFA" w:rsidP="00915359"/>
              </w:tc>
            </w:tr>
            <w:tr w:rsidR="00F23BFA" w:rsidRPr="006F35D6" w:rsidTr="00A02846">
              <w:trPr>
                <w:gridAfter w:val="7"/>
                <w:wAfter w:w="6181" w:type="dxa"/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F23BFA" w:rsidRPr="006F35D6" w:rsidRDefault="00F23BFA" w:rsidP="00F23BFA">
                  <w:pPr>
                    <w:pStyle w:val="Testoingrassetto"/>
                  </w:pPr>
                  <w:r w:rsidRPr="00F23BFA">
                    <w:t>Scelta Test: lingua inglese o lingua del Paese ospitante</w:t>
                  </w:r>
                </w:p>
              </w:tc>
              <w:tc>
                <w:tcPr>
                  <w:tcW w:w="300" w:type="dxa"/>
                  <w:gridSpan w:val="2"/>
                </w:tcPr>
                <w:p w:rsidR="00F23BFA" w:rsidRPr="006F35D6" w:rsidRDefault="00F23BFA" w:rsidP="009F4149">
                  <w:pPr>
                    <w:pStyle w:val="Testoingrassetto"/>
                  </w:pPr>
                </w:p>
              </w:tc>
              <w:tc>
                <w:tcPr>
                  <w:tcW w:w="300" w:type="dxa"/>
                </w:tcPr>
                <w:p w:rsidR="00F23BFA" w:rsidRPr="006F35D6" w:rsidRDefault="00F23BFA" w:rsidP="009F4149">
                  <w:pPr>
                    <w:pStyle w:val="Testoingrassetto"/>
                  </w:pPr>
                </w:p>
              </w:tc>
            </w:tr>
            <w:tr w:rsidR="00E61D15" w:rsidRPr="006F35D6" w:rsidTr="00A02846">
              <w:trPr>
                <w:trHeight w:val="346"/>
              </w:trPr>
              <w:tc>
                <w:tcPr>
                  <w:tcW w:w="9897" w:type="dxa"/>
                  <w:gridSpan w:val="13"/>
                  <w:tcBorders>
                    <w:bottom w:val="single" w:sz="4" w:space="0" w:color="808080" w:themeColor="background1" w:themeShade="80"/>
                  </w:tcBorders>
                </w:tcPr>
                <w:p w:rsidR="00E61D15" w:rsidRPr="006F35D6" w:rsidRDefault="00E61D15" w:rsidP="00915359"/>
              </w:tc>
            </w:tr>
            <w:tr w:rsidR="00E61D15" w:rsidRPr="006F35D6" w:rsidTr="00A02846">
              <w:trPr>
                <w:trHeight w:val="346"/>
              </w:trPr>
              <w:tc>
                <w:tcPr>
                  <w:tcW w:w="9897" w:type="dxa"/>
                  <w:gridSpan w:val="13"/>
                  <w:tcBorders>
                    <w:top w:val="single" w:sz="4" w:space="0" w:color="808080" w:themeColor="background1" w:themeShade="80"/>
                  </w:tcBorders>
                </w:tcPr>
                <w:p w:rsidR="00E61D15" w:rsidRPr="006F35D6" w:rsidRDefault="00E61D15" w:rsidP="0035052D">
                  <w:pPr>
                    <w:pStyle w:val="Testoingrassetto"/>
                  </w:pPr>
                </w:p>
              </w:tc>
            </w:tr>
            <w:tr w:rsidR="00915359" w:rsidRPr="006F35D6" w:rsidTr="00A02846">
              <w:trPr>
                <w:trHeight w:val="346"/>
              </w:trPr>
              <w:tc>
                <w:tcPr>
                  <w:tcW w:w="4893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:rsidR="00915359" w:rsidRPr="006F35D6" w:rsidRDefault="00915359" w:rsidP="00915359"/>
              </w:tc>
              <w:tc>
                <w:tcPr>
                  <w:tcW w:w="300" w:type="dxa"/>
                </w:tcPr>
                <w:p w:rsidR="00915359" w:rsidRPr="006F35D6" w:rsidRDefault="00915359" w:rsidP="00915359"/>
              </w:tc>
              <w:tc>
                <w:tcPr>
                  <w:tcW w:w="4704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:rsidR="00915359" w:rsidRPr="006F35D6" w:rsidRDefault="00915359" w:rsidP="00915359"/>
              </w:tc>
            </w:tr>
            <w:tr w:rsidR="00915359" w:rsidRPr="006F35D6" w:rsidTr="00A02846">
              <w:trPr>
                <w:trHeight w:val="346"/>
              </w:trPr>
              <w:tc>
                <w:tcPr>
                  <w:tcW w:w="4893" w:type="dxa"/>
                  <w:gridSpan w:val="7"/>
                  <w:tcBorders>
                    <w:top w:val="single" w:sz="4" w:space="0" w:color="808080" w:themeColor="background1" w:themeShade="80"/>
                  </w:tcBorders>
                </w:tcPr>
                <w:p w:rsidR="00915359" w:rsidRPr="006F35D6" w:rsidRDefault="00F23BFA" w:rsidP="00F23BFA">
                  <w:pPr>
                    <w:pStyle w:val="Testoingrassetto"/>
                  </w:pPr>
                  <w:r>
                    <w:t>DATA</w:t>
                  </w:r>
                </w:p>
              </w:tc>
              <w:tc>
                <w:tcPr>
                  <w:tcW w:w="300" w:type="dxa"/>
                </w:tcPr>
                <w:p w:rsidR="00915359" w:rsidRPr="006F35D6" w:rsidRDefault="00915359" w:rsidP="00915359">
                  <w:pPr>
                    <w:pStyle w:val="Testoingrassetto"/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:rsidR="00915359" w:rsidRPr="006F35D6" w:rsidRDefault="00F23BFA" w:rsidP="00F23BFA">
                  <w:pPr>
                    <w:pStyle w:val="Testoingrassetto"/>
                  </w:pPr>
                  <w:r>
                    <w:t>FIRMA</w:t>
                  </w:r>
                </w:p>
              </w:tc>
            </w:tr>
            <w:tr w:rsidR="00915359" w:rsidRPr="006F35D6" w:rsidTr="00A02846">
              <w:trPr>
                <w:trHeight w:val="346"/>
              </w:trPr>
              <w:tc>
                <w:tcPr>
                  <w:tcW w:w="4893" w:type="dxa"/>
                  <w:gridSpan w:val="7"/>
                  <w:tcBorders>
                    <w:top w:val="single" w:sz="4" w:space="0" w:color="808080" w:themeColor="background1" w:themeShade="80"/>
                  </w:tcBorders>
                </w:tcPr>
                <w:p w:rsidR="00915359" w:rsidRPr="006F35D6" w:rsidRDefault="00915359" w:rsidP="0035052D">
                  <w:pPr>
                    <w:pStyle w:val="Testoingrassetto"/>
                  </w:pPr>
                </w:p>
              </w:tc>
              <w:tc>
                <w:tcPr>
                  <w:tcW w:w="300" w:type="dxa"/>
                </w:tcPr>
                <w:p w:rsidR="00915359" w:rsidRPr="006F35D6" w:rsidRDefault="00915359" w:rsidP="00E61D15">
                  <w:pPr>
                    <w:pStyle w:val="Testoingrassetto"/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:rsidR="00915359" w:rsidRPr="006F35D6" w:rsidRDefault="00915359" w:rsidP="0035052D">
                  <w:pPr>
                    <w:pStyle w:val="Testoingrassetto"/>
                  </w:pPr>
                </w:p>
              </w:tc>
            </w:tr>
          </w:tbl>
          <w:p w:rsidR="00265218" w:rsidRPr="006F35D6" w:rsidRDefault="00265218" w:rsidP="004456B5"/>
        </w:tc>
        <w:tc>
          <w:tcPr>
            <w:tcW w:w="167" w:type="pct"/>
            <w:shd w:val="clear" w:color="auto" w:fill="auto"/>
          </w:tcPr>
          <w:p w:rsidR="00265218" w:rsidRPr="006F35D6" w:rsidRDefault="00265218" w:rsidP="00CF31BB"/>
        </w:tc>
      </w:tr>
    </w:tbl>
    <w:p w:rsidR="00463B35" w:rsidRPr="006F35D6" w:rsidRDefault="00463B35" w:rsidP="00524D35"/>
    <w:sectPr w:rsidR="00463B35" w:rsidRPr="006F35D6" w:rsidSect="003C7F79">
      <w:headerReference w:type="default" r:id="rId10"/>
      <w:pgSz w:w="11906" w:h="16838" w:code="9"/>
      <w:pgMar w:top="1729" w:right="567" w:bottom="1729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4D7" w:rsidRDefault="00F344D7" w:rsidP="00CF31BB">
      <w:r>
        <w:separator/>
      </w:r>
    </w:p>
  </w:endnote>
  <w:endnote w:type="continuationSeparator" w:id="0">
    <w:p w:rsidR="00F344D7" w:rsidRDefault="00F344D7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4D7" w:rsidRDefault="00F344D7" w:rsidP="00CF31BB">
      <w:r>
        <w:separator/>
      </w:r>
    </w:p>
  </w:footnote>
  <w:footnote w:type="continuationSeparator" w:id="0">
    <w:p w:rsidR="00F344D7" w:rsidRDefault="00F344D7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B68" w:rsidRPr="00835DE8" w:rsidRDefault="00902445" w:rsidP="00D857DA">
    <w:pPr>
      <w:pStyle w:val="Intestazione"/>
      <w:tabs>
        <w:tab w:val="left" w:pos="8168"/>
        <w:tab w:val="right" w:pos="10772"/>
      </w:tabs>
      <w:jc w:val="left"/>
    </w:pPr>
    <w:r w:rsidRPr="00902445">
      <w:drawing>
        <wp:anchor distT="0" distB="0" distL="114300" distR="114300" simplePos="0" relativeHeight="251668992" behindDoc="1" locked="0" layoutInCell="1" allowOverlap="1" wp14:anchorId="183FDBD2" wp14:editId="64E0C82D">
          <wp:simplePos x="0" y="0"/>
          <wp:positionH relativeFrom="column">
            <wp:posOffset>5221605</wp:posOffset>
          </wp:positionH>
          <wp:positionV relativeFrom="paragraph">
            <wp:posOffset>-450215</wp:posOffset>
          </wp:positionV>
          <wp:extent cx="1659436" cy="878645"/>
          <wp:effectExtent l="0" t="0" r="0" b="0"/>
          <wp:wrapNone/>
          <wp:docPr id="1" name="Immagine 1" descr="Progetti europ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getti europe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7074" cy="903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7DA">
      <w:tab/>
    </w:r>
    <w:r w:rsidR="00D857DA">
      <w:tab/>
    </w:r>
    <w:r w:rsidR="00D857DA">
      <w:tab/>
    </w:r>
    <w:r w:rsidR="00D857DA">
      <w:tab/>
    </w:r>
    <w:r w:rsidR="00F344D7">
      <w:rPr>
        <w:noProof/>
        <w:lang w:eastAsia="it-IT"/>
      </w:rPr>
      <w:drawing>
        <wp:anchor distT="0" distB="0" distL="114300" distR="114300" simplePos="0" relativeHeight="251667968" behindDoc="0" locked="0" layoutInCell="1" allowOverlap="1" wp14:anchorId="5E7357B8" wp14:editId="09F916BF">
          <wp:simplePos x="0" y="0"/>
          <wp:positionH relativeFrom="column">
            <wp:posOffset>305767</wp:posOffset>
          </wp:positionH>
          <wp:positionV relativeFrom="paragraph">
            <wp:posOffset>-407624</wp:posOffset>
          </wp:positionV>
          <wp:extent cx="843240" cy="711537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40" cy="7115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5DE8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528B9574" wp14:editId="4FF16E96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uppo 13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6"/>
                      </a:xfrm>
                    </wpg:grpSpPr>
                    <wpg:grpSp>
                      <wpg:cNvPr id="2" name="Gruppo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6"/>
                          <a:chOff x="-1" y="0"/>
                          <a:chExt cx="6858171" cy="7013398"/>
                        </a:xfrm>
                      </wpg:grpSpPr>
                      <wpg:grpSp>
                        <wpg:cNvPr id="9" name="Gruppo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8"/>
                            <a:chOff x="0" y="-14630"/>
                            <a:chExt cx="6854952" cy="7013398"/>
                          </a:xfrm>
                        </wpg:grpSpPr>
                        <wps:wsp>
                          <wps:cNvPr id="20" name="Rettangolo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8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ttangolo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1" cy="693547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txbx>
                            <w:txbxContent>
                              <w:p w:rsidR="00D857DA" w:rsidRDefault="00D857DA" w:rsidP="00D857DA">
                                <w:r>
                                  <w:t xml:space="preserve">   </w:t>
                                </w:r>
                              </w:p>
                            </w:txbxContent>
                          </wps:txbx>
                          <wps:bodyPr lIns="38100" tIns="38100" rIns="38100" bIns="38100" anchor="ctr"/>
                        </wps:wsp>
                      </wpg:grpSp>
                      <wps:wsp>
                        <wps:cNvPr id="22" name="Rettangolo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ttangolo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magine 10" title="Immagine di sfondo">
                          <a:extLst>
                            <a:ext uri="{C183D7F6-B498-43B3-948B-1728B52AA6E4}">
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3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ttangolo con angoli arrotondati sullo stesso lato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B653C7" id="Gruppo 13" o:spid="_x0000_s1026" style="position:absolute;margin-left:.75pt;margin-top:-138.95pt;width:540pt;height:769.75pt;z-index:-251650560;mso-width-relative:margin;mso-height-relative:margin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">
              <v:group id="Gruppo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uppo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ttangolo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" fillcolor="#17365d [2415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ttangolo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>
                      <w:txbxContent>
                        <w:p w:rsidR="00D857DA" w:rsidRDefault="00D857DA" w:rsidP="00D857DA">
                          <w:bookmarkStart w:id="1" w:name="_GoBack"/>
                          <w:r>
                            <w:t xml:space="preserve">   </w:t>
                          </w:r>
                          <w:bookmarkEnd w:id="1"/>
                        </w:p>
                      </w:txbxContent>
                    </v:textbox>
                  </v:rect>
                </v:group>
                <v:rect id="Rettangolo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ttangolo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">
                <v:imagedata r:id="rId4" o:title="" croptop="1f" cropbottom="23345f" cropright="455f"/>
                <v:path arrowok="t"/>
                <o:lock v:ext="edit" aspectratio="f"/>
              </v:shape>
              <v:shape id="Rettangolo con angoli arrotondati sullo stesso lato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4D7"/>
    <w:rsid w:val="00037594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75757"/>
    <w:rsid w:val="003C7F79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C32E9"/>
    <w:rsid w:val="005D124E"/>
    <w:rsid w:val="00643F5A"/>
    <w:rsid w:val="00684557"/>
    <w:rsid w:val="006859BF"/>
    <w:rsid w:val="006A7299"/>
    <w:rsid w:val="006C7D64"/>
    <w:rsid w:val="006D43A7"/>
    <w:rsid w:val="006F35D6"/>
    <w:rsid w:val="0071089C"/>
    <w:rsid w:val="007B52D2"/>
    <w:rsid w:val="007C1F7D"/>
    <w:rsid w:val="007D4902"/>
    <w:rsid w:val="00835DE8"/>
    <w:rsid w:val="008C5804"/>
    <w:rsid w:val="008D3EE1"/>
    <w:rsid w:val="00902445"/>
    <w:rsid w:val="00915359"/>
    <w:rsid w:val="009E6AC6"/>
    <w:rsid w:val="009F4149"/>
    <w:rsid w:val="00A02564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02797"/>
    <w:rsid w:val="00C37469"/>
    <w:rsid w:val="00C50E6D"/>
    <w:rsid w:val="00C520D9"/>
    <w:rsid w:val="00C84BD5"/>
    <w:rsid w:val="00CF31BB"/>
    <w:rsid w:val="00D4436A"/>
    <w:rsid w:val="00D832D3"/>
    <w:rsid w:val="00D857DA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3BFA"/>
    <w:rsid w:val="00F27B67"/>
    <w:rsid w:val="00F344D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Franklin Gothic Book" w:hAnsiTheme="minorHAnsi" w:cs="Times New Roman"/>
        <w:sz w:val="22"/>
        <w:szCs w:val="22"/>
        <w:lang w:val="it-IT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24D35"/>
  </w:style>
  <w:style w:type="paragraph" w:styleId="Titolo1">
    <w:name w:val="heading 1"/>
    <w:basedOn w:val="Normale"/>
    <w:next w:val="Normale"/>
    <w:link w:val="Titolo1Carattere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53AFF"/>
  </w:style>
  <w:style w:type="paragraph" w:styleId="Pidipagina">
    <w:name w:val="footer"/>
    <w:basedOn w:val="Normale"/>
    <w:link w:val="PidipaginaCarattere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53AFF"/>
  </w:style>
  <w:style w:type="table" w:styleId="Grigliatabella">
    <w:name w:val="Table Grid"/>
    <w:basedOn w:val="Tabellanormale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oloCarattere">
    <w:name w:val="Titolo Carattere"/>
    <w:link w:val="Titolo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eWeb">
    <w:name w:val="Normal (Web)"/>
    <w:basedOn w:val="Normale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tti">
    <w:name w:val="Contatti"/>
    <w:basedOn w:val="Normale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Testosegnaposto">
    <w:name w:val="Placeholder Text"/>
    <w:uiPriority w:val="99"/>
    <w:semiHidden/>
    <w:rsid w:val="00E53AFF"/>
    <w:rPr>
      <w:color w:val="808080"/>
    </w:rPr>
  </w:style>
  <w:style w:type="paragraph" w:customStyle="1" w:styleId="Testoingrassetto">
    <w:name w:val="Testo in grassetto"/>
    <w:basedOn w:val="Normale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Testoingrassettoblu">
    <w:name w:val="Testo in grassetto blu"/>
    <w:basedOn w:val="Normale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Titolo1Carattere">
    <w:name w:val="Titolo 1 Carattere"/>
    <w:basedOn w:val="Carpredefinitoparagrafo"/>
    <w:link w:val="Titolo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14030\AppData\Roaming\Microsoft\Templates\Modulo%20di%20assunzione%20di%20clienti%20per%20piccole%20impres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49F2B97F139406D919A7BF72C2C937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EE3134C-4FF9-4C95-9314-4181691E27C3}"/>
      </w:docPartPr>
      <w:docPartBody>
        <w:p w:rsidR="00140D39" w:rsidRDefault="00140D39">
          <w:pPr>
            <w:pStyle w:val="D49F2B97F139406D919A7BF72C2C937C"/>
          </w:pPr>
          <w:r w:rsidRPr="006F35D6">
            <w:rPr>
              <w:lang w:bidi="it-IT"/>
            </w:rPr>
            <w:t>Nome agente/rappresentante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D39"/>
    <w:rsid w:val="0014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39C8F4284439421397F7C916AEDCAD54">
    <w:name w:val="39C8F4284439421397F7C916AEDCAD54"/>
  </w:style>
  <w:style w:type="paragraph" w:customStyle="1" w:styleId="1A2E4BA1718C431B9FDFFADFE477EBF6">
    <w:name w:val="1A2E4BA1718C431B9FDFFADFE477EBF6"/>
  </w:style>
  <w:style w:type="paragraph" w:customStyle="1" w:styleId="D49F2B97F139406D919A7BF72C2C937C">
    <w:name w:val="D49F2B97F139406D919A7BF72C2C937C"/>
  </w:style>
  <w:style w:type="paragraph" w:customStyle="1" w:styleId="59B2DA76BC9C44018B9D8B8A25B4992B">
    <w:name w:val="59B2DA76BC9C44018B9D8B8A25B4992B"/>
  </w:style>
  <w:style w:type="paragraph" w:customStyle="1" w:styleId="A6ED2FD77A054F06AE1A199F72B97B2C">
    <w:name w:val="A6ED2FD77A054F06AE1A199F72B97B2C"/>
  </w:style>
  <w:style w:type="paragraph" w:customStyle="1" w:styleId="6CDBA95B9B3944628B42664CA1984E36">
    <w:name w:val="6CDBA95B9B3944628B42664CA1984E36"/>
  </w:style>
  <w:style w:type="paragraph" w:customStyle="1" w:styleId="7BD138CB462A4123B119F75E276FBEE2">
    <w:name w:val="7BD138CB462A4123B119F75E276FBEE2"/>
  </w:style>
  <w:style w:type="paragraph" w:customStyle="1" w:styleId="3253078F60D242F6B13EFDD5DE3B8446">
    <w:name w:val="3253078F60D242F6B13EFDD5DE3B8446"/>
  </w:style>
  <w:style w:type="paragraph" w:customStyle="1" w:styleId="E290AE1072B847069C2BE6DB72B0CEE5">
    <w:name w:val="E290AE1072B847069C2BE6DB72B0CEE5"/>
  </w:style>
  <w:style w:type="paragraph" w:customStyle="1" w:styleId="CC907579DC1C4F948214CCDDC3C74AC4">
    <w:name w:val="CC907579DC1C4F948214CCDDC3C74AC4"/>
  </w:style>
  <w:style w:type="paragraph" w:customStyle="1" w:styleId="F70094FCA17A48ABBA6ABD7BBD899EB0">
    <w:name w:val="F70094FCA17A48ABBA6ABD7BBD899EB0"/>
  </w:style>
  <w:style w:type="paragraph" w:customStyle="1" w:styleId="892113E7F2B640BF8801776696556C76">
    <w:name w:val="892113E7F2B640BF8801776696556C76"/>
  </w:style>
  <w:style w:type="paragraph" w:customStyle="1" w:styleId="5636E625321840729462C55ED4C90C77">
    <w:name w:val="5636E625321840729462C55ED4C90C77"/>
  </w:style>
  <w:style w:type="paragraph" w:customStyle="1" w:styleId="226082B6CA1F42068AAED6EAE6D62CB0">
    <w:name w:val="226082B6CA1F42068AAED6EAE6D62CB0"/>
  </w:style>
  <w:style w:type="paragraph" w:customStyle="1" w:styleId="3D172B65DB874B8780B6B32C7417FB58">
    <w:name w:val="3D172B65DB874B8780B6B32C7417FB58"/>
  </w:style>
  <w:style w:type="paragraph" w:customStyle="1" w:styleId="FFEDC067E1EE442D8B8E5999E823D245">
    <w:name w:val="FFEDC067E1EE442D8B8E5999E823D245"/>
  </w:style>
  <w:style w:type="paragraph" w:customStyle="1" w:styleId="3809D600C4004129B6FB3A5C3458E192">
    <w:name w:val="3809D600C4004129B6FB3A5C3458E192"/>
  </w:style>
  <w:style w:type="paragraph" w:customStyle="1" w:styleId="E844F030125A4057B92D5303A93FB0F6">
    <w:name w:val="E844F030125A4057B92D5303A93FB0F6"/>
  </w:style>
  <w:style w:type="paragraph" w:customStyle="1" w:styleId="098BE77B651C4F689547C51144CD1EC0">
    <w:name w:val="098BE77B651C4F689547C51144CD1EC0"/>
  </w:style>
  <w:style w:type="paragraph" w:customStyle="1" w:styleId="50018012FBB74549858245219913A9C6">
    <w:name w:val="50018012FBB74549858245219913A9C6"/>
  </w:style>
  <w:style w:type="paragraph" w:customStyle="1" w:styleId="538FB722C89A4D2F81121D1A7A61684B">
    <w:name w:val="538FB722C89A4D2F81121D1A7A61684B"/>
  </w:style>
  <w:style w:type="paragraph" w:customStyle="1" w:styleId="A7D9A751953D4B8BAD1455AE4532C455">
    <w:name w:val="A7D9A751953D4B8BAD1455AE4532C4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http://schemas.microsoft.com/office/2006/documentManagement/types"/>
    <ds:schemaRef ds:uri="16c05727-aa75-4e4a-9b5f-8a80a1165891"/>
    <ds:schemaRef ds:uri="http://schemas.microsoft.com/office/infopath/2007/PartnerControls"/>
    <ds:schemaRef ds:uri="http://www.w3.org/XML/1998/namespace"/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71af3243-3dd4-4a8d-8c0d-dd76da1f02a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88ADCC-A68E-450D-9CC8-4632B89BE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assunzione di clienti per piccole imprese.dotx</Template>
  <TotalTime>0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2022-10-26T14:40:00Z</dcterms:created>
  <dcterms:modified xsi:type="dcterms:W3CDTF">2022-10-26T15:21:00Z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